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FE6" w:rsidRPr="00922270" w:rsidRDefault="00974FE6">
      <w:pPr>
        <w:pStyle w:val="Name"/>
        <w:rPr>
          <w:rFonts w:ascii="Arial" w:hAnsi="Arial" w:cs="Arial"/>
        </w:rPr>
      </w:pPr>
      <w:r w:rsidRPr="00922270">
        <w:rPr>
          <w:rFonts w:ascii="Arial" w:hAnsi="Arial" w:cs="Arial"/>
        </w:rPr>
        <w:t>VALERIA</w:t>
      </w:r>
      <w:bookmarkStart w:id="0" w:name="_GoBack"/>
      <w:bookmarkEnd w:id="0"/>
    </w:p>
    <w:p w:rsidR="00A96CAB" w:rsidRDefault="00974FE6" w:rsidP="009F757E">
      <w:pPr>
        <w:pStyle w:val="Name"/>
        <w:rPr>
          <w:rFonts w:ascii="Arial" w:hAnsi="Arial" w:cs="Arial"/>
        </w:rPr>
      </w:pPr>
      <w:r w:rsidRPr="00922270">
        <w:rPr>
          <w:rFonts w:ascii="Arial" w:hAnsi="Arial" w:cs="Arial"/>
        </w:rPr>
        <w:t>GONZALES</w:t>
      </w:r>
    </w:p>
    <w:p w:rsidR="009F757E" w:rsidRPr="00922270" w:rsidRDefault="009F757E" w:rsidP="009F757E">
      <w:pPr>
        <w:pStyle w:val="Name"/>
        <w:rPr>
          <w:rFonts w:ascii="Arial" w:hAnsi="Arial" w:cs="Arial"/>
        </w:rPr>
      </w:pPr>
    </w:p>
    <w:p w:rsidR="00A96CAB" w:rsidRPr="00922270" w:rsidRDefault="00435CE8">
      <w:pPr>
        <w:pStyle w:val="Heading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19804518"/>
          <w:placeholder>
            <w:docPart w:val="559EED7BEDD26B4BB9E86530DDFC8230"/>
          </w:placeholder>
          <w:temporary/>
          <w:showingPlcHdr/>
        </w:sdtPr>
        <w:sdtContent>
          <w:r w:rsidR="00C84A50" w:rsidRPr="002C248D">
            <w:rPr>
              <w:rFonts w:ascii="Arial" w:hAnsi="Arial" w:cs="Arial"/>
              <w:sz w:val="28"/>
              <w:szCs w:val="28"/>
            </w:rPr>
            <w:t>Skills Summary</w:t>
          </w:r>
        </w:sdtContent>
      </w:sdt>
    </w:p>
    <w:p w:rsidR="00A96CAB" w:rsidRPr="00922270" w:rsidRDefault="0023063A">
      <w:pPr>
        <w:spacing w:after="180"/>
        <w:rPr>
          <w:rFonts w:ascii="Arial" w:hAnsi="Arial" w:cs="Arial"/>
        </w:rPr>
      </w:pPr>
      <w:r w:rsidRPr="00922270">
        <w:rPr>
          <w:rFonts w:ascii="Arial" w:hAnsi="Arial" w:cs="Arial"/>
        </w:rPr>
        <w:t>Committed and motivated office clerk with exceptional customer service and decision-making skills, strong work ethic, professional demeanor and great initiative. Proficient at quickly learning new procedures and taking ownership and diverse projects.</w:t>
      </w:r>
    </w:p>
    <w:p w:rsidR="00FC4447" w:rsidRPr="00922270" w:rsidRDefault="00435CE8" w:rsidP="00FC4447">
      <w:pPr>
        <w:pStyle w:val="Heading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50367223"/>
          <w:placeholder>
            <w:docPart w:val="1F89C30D22B671439E5343B3B48366EE"/>
          </w:placeholder>
          <w:temporary/>
          <w:showingPlcHdr/>
        </w:sdtPr>
        <w:sdtContent>
          <w:r w:rsidR="00C84A50" w:rsidRPr="00922270">
            <w:rPr>
              <w:rFonts w:ascii="Arial" w:hAnsi="Arial" w:cs="Arial"/>
              <w:sz w:val="32"/>
              <w:szCs w:val="32"/>
            </w:rPr>
            <w:t>Education</w:t>
          </w:r>
        </w:sdtContent>
      </w:sdt>
    </w:p>
    <w:p w:rsidR="000838C6" w:rsidRPr="00922270" w:rsidRDefault="4F299D6C" w:rsidP="00426834">
      <w:pPr>
        <w:pStyle w:val="Heading2"/>
        <w:rPr>
          <w:rFonts w:ascii="Arial" w:hAnsi="Arial" w:cs="Arial"/>
        </w:rPr>
      </w:pPr>
      <w:r w:rsidRPr="4F299D6C">
        <w:rPr>
          <w:rFonts w:ascii="Arial" w:hAnsi="Arial" w:cs="Arial"/>
        </w:rPr>
        <w:t>General- AA / FSW</w:t>
      </w:r>
    </w:p>
    <w:p w:rsidR="00311E2D" w:rsidRPr="00922270" w:rsidRDefault="4F299D6C" w:rsidP="00426834">
      <w:pPr>
        <w:pStyle w:val="Heading2"/>
        <w:rPr>
          <w:rFonts w:ascii="Arial" w:hAnsi="Arial" w:cs="Arial"/>
          <w:b w:val="0"/>
        </w:rPr>
      </w:pPr>
      <w:r w:rsidRPr="4F299D6C">
        <w:rPr>
          <w:rFonts w:ascii="Arial" w:hAnsi="Arial" w:cs="Arial"/>
        </w:rPr>
        <w:t>Business Administration / UAGRM</w:t>
      </w:r>
    </w:p>
    <w:p w:rsidR="00A96CAB" w:rsidRDefault="00435CE8" w:rsidP="00195796">
      <w:pPr>
        <w:pStyle w:val="Heading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17349259"/>
          <w:placeholder>
            <w:docPart w:val="444F394AA33616488AA2E0214BAF7DA2"/>
          </w:placeholder>
          <w:temporary/>
          <w:showingPlcHdr/>
        </w:sdtPr>
        <w:sdtContent>
          <w:r w:rsidR="00C84A50" w:rsidRPr="00922270">
            <w:rPr>
              <w:rFonts w:ascii="Arial" w:hAnsi="Arial" w:cs="Arial"/>
              <w:sz w:val="32"/>
              <w:szCs w:val="32"/>
            </w:rPr>
            <w:t>Experience</w:t>
          </w:r>
        </w:sdtContent>
      </w:sdt>
    </w:p>
    <w:p w:rsidR="003203C1" w:rsidRPr="003203C1" w:rsidRDefault="003203C1" w:rsidP="00D615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JAN </w:t>
      </w:r>
      <w:r w:rsidRPr="00922270">
        <w:rPr>
          <w:rFonts w:ascii="Arial" w:hAnsi="Arial" w:cs="Arial"/>
        </w:rPr>
        <w:t xml:space="preserve">2019 – </w:t>
      </w:r>
      <w:r>
        <w:rPr>
          <w:rFonts w:ascii="Arial" w:hAnsi="Arial" w:cs="Arial"/>
        </w:rPr>
        <w:t>NOW</w:t>
      </w:r>
    </w:p>
    <w:p w:rsidR="00017AC1" w:rsidRDefault="00017AC1" w:rsidP="00D6151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EVENT COORDINATOR </w:t>
      </w:r>
      <w:r w:rsidRPr="00922270">
        <w:rPr>
          <w:rFonts w:ascii="Arial" w:hAnsi="Arial" w:cs="Arial"/>
          <w:b/>
        </w:rPr>
        <w:t xml:space="preserve">/ </w:t>
      </w:r>
      <w:r w:rsidR="002D6D0D">
        <w:rPr>
          <w:rFonts w:ascii="Arial" w:hAnsi="Arial" w:cs="Arial"/>
          <w:b/>
        </w:rPr>
        <w:t xml:space="preserve">PERRINE </w:t>
      </w:r>
      <w:r w:rsidR="003203C1">
        <w:rPr>
          <w:rFonts w:ascii="Arial" w:hAnsi="Arial" w:cs="Arial"/>
          <w:b/>
        </w:rPr>
        <w:t>ENTERPRISES</w:t>
      </w:r>
      <w:r w:rsidR="000970D8">
        <w:rPr>
          <w:rFonts w:ascii="Arial" w:hAnsi="Arial" w:cs="Arial"/>
          <w:b/>
        </w:rPr>
        <w:t>.</w:t>
      </w:r>
    </w:p>
    <w:p w:rsidR="00710DDE" w:rsidRPr="003C1145" w:rsidRDefault="00710DDE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3C1145">
        <w:rPr>
          <w:rFonts w:ascii="Arial" w:hAnsi="Arial" w:cs="Arial"/>
        </w:rPr>
        <w:t>Monitor</w:t>
      </w:r>
      <w:r w:rsidR="003C1145" w:rsidRPr="003C1145">
        <w:rPr>
          <w:rFonts w:ascii="Arial" w:hAnsi="Arial" w:cs="Arial"/>
        </w:rPr>
        <w:t>ing</w:t>
      </w:r>
      <w:r w:rsidRPr="003C1145">
        <w:rPr>
          <w:rFonts w:ascii="Arial" w:hAnsi="Arial" w:cs="Arial"/>
        </w:rPr>
        <w:t xml:space="preserve"> event </w:t>
      </w:r>
      <w:r w:rsidR="003C1145" w:rsidRPr="003C1145">
        <w:rPr>
          <w:rFonts w:ascii="Arial" w:hAnsi="Arial" w:cs="Arial"/>
        </w:rPr>
        <w:t>progress performance and staying under budget while planning event specifications</w:t>
      </w:r>
      <w:r w:rsidR="00A65223">
        <w:rPr>
          <w:rFonts w:ascii="Arial" w:hAnsi="Arial" w:cs="Arial"/>
        </w:rPr>
        <w:t>.</w:t>
      </w:r>
    </w:p>
    <w:p w:rsidR="00EF6C21" w:rsidRPr="003C1145" w:rsidRDefault="00937CB9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3C1145">
        <w:rPr>
          <w:rFonts w:ascii="Arial" w:hAnsi="Arial" w:cs="Arial"/>
        </w:rPr>
        <w:t>Keep inventory of all events materials and make sure they are kept up to standards</w:t>
      </w:r>
      <w:r w:rsidR="00C95EA3" w:rsidRPr="003C1145">
        <w:rPr>
          <w:rFonts w:ascii="Arial" w:hAnsi="Arial" w:cs="Arial"/>
        </w:rPr>
        <w:t>.</w:t>
      </w:r>
    </w:p>
    <w:p w:rsidR="00AE6C75" w:rsidRPr="003C1145" w:rsidRDefault="009F389B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3C1145">
        <w:rPr>
          <w:rFonts w:ascii="Arial" w:hAnsi="Arial" w:cs="Arial"/>
        </w:rPr>
        <w:t>Assist in management of events social media feeds, including Faceboo</w:t>
      </w:r>
      <w:r w:rsidR="00AE6C75" w:rsidRPr="003C1145">
        <w:rPr>
          <w:rFonts w:ascii="Arial" w:hAnsi="Arial" w:cs="Arial"/>
        </w:rPr>
        <w:t>k.</w:t>
      </w:r>
    </w:p>
    <w:p w:rsidR="003C1145" w:rsidRPr="003C1145" w:rsidRDefault="00A65223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3C1145" w:rsidRPr="003C1145">
        <w:rPr>
          <w:rFonts w:ascii="Arial" w:hAnsi="Arial" w:cs="Arial"/>
        </w:rPr>
        <w:t>aintaining a working relationship with vendors and venues</w:t>
      </w:r>
      <w:r>
        <w:rPr>
          <w:rFonts w:ascii="Arial" w:hAnsi="Arial" w:cs="Arial"/>
        </w:rPr>
        <w:t>.</w:t>
      </w:r>
    </w:p>
    <w:p w:rsidR="00017AC1" w:rsidRPr="003C1145" w:rsidRDefault="00EF6C21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3C1145">
        <w:rPr>
          <w:rFonts w:ascii="Arial" w:hAnsi="Arial" w:cs="Arial"/>
        </w:rPr>
        <w:t>Manages event attendee management, coordination of food &amp; beverage, audio/visual, transportation, hotel and on-site support for meetings and events</w:t>
      </w:r>
    </w:p>
    <w:p w:rsidR="003C1145" w:rsidRPr="003C1145" w:rsidRDefault="003C1145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3C1145">
        <w:rPr>
          <w:rFonts w:ascii="Arial" w:hAnsi="Arial" w:cs="Arial"/>
        </w:rPr>
        <w:t>Coordinating event entertainment, including music, performers, and guest speakers</w:t>
      </w:r>
    </w:p>
    <w:p w:rsidR="003C1145" w:rsidRPr="00771A9E" w:rsidRDefault="003C1145" w:rsidP="00017AC1">
      <w:pPr>
        <w:rPr>
          <w:rFonts w:ascii="Arial" w:hAnsi="Arial" w:cs="Arial"/>
        </w:rPr>
      </w:pPr>
    </w:p>
    <w:p w:rsidR="00017AC1" w:rsidRPr="00017AC1" w:rsidRDefault="00017AC1" w:rsidP="00017AC1"/>
    <w:p w:rsidR="009F2748" w:rsidRPr="00922270" w:rsidRDefault="00425448" w:rsidP="00EA550B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 </w:t>
      </w:r>
      <w:r w:rsidR="00612B50">
        <w:rPr>
          <w:rFonts w:ascii="Arial" w:hAnsi="Arial" w:cs="Arial"/>
        </w:rPr>
        <w:t xml:space="preserve">JAN </w:t>
      </w:r>
      <w:r w:rsidRPr="00922270">
        <w:rPr>
          <w:rFonts w:ascii="Arial" w:hAnsi="Arial" w:cs="Arial"/>
        </w:rPr>
        <w:t xml:space="preserve">2019 – </w:t>
      </w:r>
      <w:r w:rsidR="00C6154A">
        <w:rPr>
          <w:rFonts w:ascii="Arial" w:hAnsi="Arial" w:cs="Arial"/>
        </w:rPr>
        <w:t>JAN 2020</w:t>
      </w:r>
    </w:p>
    <w:p w:rsidR="00425448" w:rsidRPr="00922270" w:rsidRDefault="00425448" w:rsidP="00EA550B">
      <w:pPr>
        <w:rPr>
          <w:rFonts w:ascii="Arial" w:hAnsi="Arial" w:cs="Arial"/>
        </w:rPr>
      </w:pPr>
      <w:r w:rsidRPr="00922270">
        <w:rPr>
          <w:rFonts w:ascii="Arial" w:hAnsi="Arial" w:cs="Arial"/>
          <w:b/>
        </w:rPr>
        <w:t xml:space="preserve">ADMINISTRATIVE </w:t>
      </w:r>
      <w:r w:rsidR="00955E25" w:rsidRPr="00922270">
        <w:rPr>
          <w:rFonts w:ascii="Arial" w:hAnsi="Arial" w:cs="Arial"/>
          <w:b/>
        </w:rPr>
        <w:t xml:space="preserve">ASSISTANT / GULF COAST COMM. </w:t>
      </w:r>
    </w:p>
    <w:p w:rsidR="009D7FFA" w:rsidRPr="00800693" w:rsidRDefault="00A71CFA" w:rsidP="00800693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 xml:space="preserve">Scheduled and coordinated meetings, appointments and travel </w:t>
      </w:r>
      <w:r w:rsidR="009D7FFA" w:rsidRPr="00800693">
        <w:rPr>
          <w:rFonts w:ascii="Arial" w:hAnsi="Arial" w:cs="Arial"/>
        </w:rPr>
        <w:t xml:space="preserve">arrangements for supervisors. </w:t>
      </w:r>
    </w:p>
    <w:p w:rsidR="009F6C52" w:rsidRPr="00800693" w:rsidRDefault="009F6C52" w:rsidP="00800693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Track all money received and prepare deposits.</w:t>
      </w:r>
    </w:p>
    <w:p w:rsidR="003C1145" w:rsidRPr="00800693" w:rsidRDefault="003C1145" w:rsidP="00800693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Wrote and edited documents from letters to reports and instructional documents</w:t>
      </w:r>
    </w:p>
    <w:p w:rsidR="00A71CFA" w:rsidRPr="00800693" w:rsidRDefault="00760557" w:rsidP="00800693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Typed documents such as correspondence, drafts, memos and emails.</w:t>
      </w:r>
    </w:p>
    <w:p w:rsidR="00760557" w:rsidRPr="00800693" w:rsidRDefault="00DB7602" w:rsidP="00800693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Answer customer questions about products, delivery contracts, and service options.</w:t>
      </w:r>
    </w:p>
    <w:p w:rsidR="003044EC" w:rsidRPr="00922270" w:rsidRDefault="003044EC" w:rsidP="003044EC">
      <w:pPr>
        <w:rPr>
          <w:rFonts w:ascii="Arial" w:hAnsi="Arial" w:cs="Arial"/>
        </w:rPr>
      </w:pPr>
    </w:p>
    <w:p w:rsidR="00B07509" w:rsidRPr="00922270" w:rsidRDefault="00C326FB" w:rsidP="00B07509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FEB </w:t>
      </w:r>
      <w:r w:rsidR="00B07509" w:rsidRPr="00922270">
        <w:rPr>
          <w:rFonts w:ascii="Arial" w:hAnsi="Arial" w:cs="Arial"/>
        </w:rPr>
        <w:t>201</w:t>
      </w:r>
      <w:r w:rsidRPr="00922270">
        <w:rPr>
          <w:rFonts w:ascii="Arial" w:hAnsi="Arial" w:cs="Arial"/>
        </w:rPr>
        <w:t>7</w:t>
      </w:r>
      <w:r w:rsidR="00B07509" w:rsidRPr="00922270">
        <w:rPr>
          <w:rFonts w:ascii="Arial" w:hAnsi="Arial" w:cs="Arial"/>
        </w:rPr>
        <w:t xml:space="preserve"> – </w:t>
      </w:r>
      <w:r w:rsidR="006F7B42" w:rsidRPr="00922270">
        <w:rPr>
          <w:rFonts w:ascii="Arial" w:hAnsi="Arial" w:cs="Arial"/>
        </w:rPr>
        <w:t>A</w:t>
      </w:r>
      <w:r w:rsidR="008F2C3B" w:rsidRPr="00922270">
        <w:rPr>
          <w:rFonts w:ascii="Arial" w:hAnsi="Arial" w:cs="Arial"/>
        </w:rPr>
        <w:t>UG 2018</w:t>
      </w:r>
    </w:p>
    <w:p w:rsidR="00B07509" w:rsidRPr="00922270" w:rsidRDefault="00B07509" w:rsidP="00B07509">
      <w:pPr>
        <w:rPr>
          <w:rFonts w:ascii="Arial" w:hAnsi="Arial" w:cs="Arial"/>
          <w:b/>
        </w:rPr>
      </w:pPr>
      <w:r w:rsidRPr="00922270">
        <w:rPr>
          <w:rFonts w:ascii="Arial" w:hAnsi="Arial" w:cs="Arial"/>
          <w:b/>
        </w:rPr>
        <w:t>ACCOUNTS RECEIVABLE/PAYABLE</w:t>
      </w:r>
      <w:r w:rsidR="00161769" w:rsidRPr="00922270">
        <w:rPr>
          <w:rFonts w:ascii="Arial" w:hAnsi="Arial" w:cs="Arial"/>
          <w:b/>
        </w:rPr>
        <w:t xml:space="preserve"> &amp; INSIDE SALE</w:t>
      </w:r>
      <w:r w:rsidRPr="00922270">
        <w:rPr>
          <w:rFonts w:ascii="Arial" w:hAnsi="Arial" w:cs="Arial"/>
          <w:b/>
        </w:rPr>
        <w:t xml:space="preserve">, ADVANCED HURRICANE TECH </w:t>
      </w:r>
    </w:p>
    <w:p w:rsidR="00B07509" w:rsidRPr="00800693" w:rsidRDefault="00B07509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lastRenderedPageBreak/>
        <w:t>Verified details of transactions, including funds available and total account balances.</w:t>
      </w:r>
    </w:p>
    <w:p w:rsidR="00800693" w:rsidRPr="00800693" w:rsidRDefault="00B07509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Research and resolve all payment problems.</w:t>
      </w:r>
    </w:p>
    <w:p w:rsidR="00800693" w:rsidRPr="00800693" w:rsidRDefault="00800693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Assisted in managing accounts and performed bookkeeping</w:t>
      </w:r>
      <w:r w:rsidR="00A65223">
        <w:rPr>
          <w:rFonts w:ascii="Arial" w:hAnsi="Arial" w:cs="Arial"/>
        </w:rPr>
        <w:t>.</w:t>
      </w:r>
    </w:p>
    <w:p w:rsidR="00B07509" w:rsidRPr="00800693" w:rsidRDefault="00B07509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Assisted management in developing effective accounts payable system.</w:t>
      </w:r>
    </w:p>
    <w:p w:rsidR="00B07509" w:rsidRPr="00800693" w:rsidRDefault="00B07509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Enter customer payments into system on a daily basis.</w:t>
      </w:r>
    </w:p>
    <w:p w:rsidR="00A65223" w:rsidRPr="00A65223" w:rsidRDefault="00B07509" w:rsidP="00A6522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Track all money received and prepare deposits.</w:t>
      </w:r>
    </w:p>
    <w:p w:rsidR="003032E4" w:rsidRPr="00800693" w:rsidRDefault="003032E4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Train new inside sale representatives on company rules and software systems for sale</w:t>
      </w:r>
      <w:r w:rsidR="00800693">
        <w:rPr>
          <w:rFonts w:ascii="Arial" w:hAnsi="Arial" w:cs="Arial"/>
        </w:rPr>
        <w:t xml:space="preserve">s </w:t>
      </w:r>
      <w:r w:rsidRPr="00800693">
        <w:rPr>
          <w:rFonts w:ascii="Arial" w:hAnsi="Arial" w:cs="Arial"/>
        </w:rPr>
        <w:t>tracking and order input.</w:t>
      </w:r>
    </w:p>
    <w:p w:rsidR="003032E4" w:rsidRPr="00800693" w:rsidRDefault="003032E4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Perform data entry to document and process manufacturing orders.</w:t>
      </w:r>
    </w:p>
    <w:p w:rsidR="00D80A8F" w:rsidRPr="00922270" w:rsidRDefault="00D80A8F" w:rsidP="00D80A8F">
      <w:pPr>
        <w:rPr>
          <w:rFonts w:ascii="Arial" w:hAnsi="Arial" w:cs="Arial"/>
        </w:rPr>
      </w:pPr>
    </w:p>
    <w:p w:rsidR="00D80A8F" w:rsidRPr="00922270" w:rsidRDefault="00D80A8F" w:rsidP="00D80A8F">
      <w:pPr>
        <w:rPr>
          <w:rFonts w:ascii="Arial" w:hAnsi="Arial" w:cs="Arial"/>
        </w:rPr>
      </w:pPr>
      <w:r w:rsidRPr="00922270">
        <w:rPr>
          <w:rFonts w:ascii="Arial" w:hAnsi="Arial" w:cs="Arial"/>
        </w:rPr>
        <w:t>MAY 2016 – MAY 2018</w:t>
      </w:r>
    </w:p>
    <w:p w:rsidR="00D80A8F" w:rsidRPr="00922270" w:rsidRDefault="00D80A8F" w:rsidP="00D80A8F">
      <w:pPr>
        <w:rPr>
          <w:rFonts w:ascii="Arial" w:hAnsi="Arial" w:cs="Arial"/>
          <w:b/>
        </w:rPr>
      </w:pPr>
      <w:r w:rsidRPr="00922270">
        <w:rPr>
          <w:rFonts w:ascii="Arial" w:hAnsi="Arial" w:cs="Arial"/>
          <w:b/>
        </w:rPr>
        <w:t xml:space="preserve">HOSTESS, BRICKTOP’S </w:t>
      </w:r>
    </w:p>
    <w:p w:rsidR="00D80A8F" w:rsidRPr="00800693" w:rsidRDefault="00D80A8F" w:rsidP="00800693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Manage in-person and telephone guest inquiries, customer service requests, and reservation bookings</w:t>
      </w:r>
      <w:r w:rsidR="00A65223">
        <w:rPr>
          <w:rFonts w:ascii="Arial" w:hAnsi="Arial" w:cs="Arial"/>
        </w:rPr>
        <w:t>.</w:t>
      </w:r>
    </w:p>
    <w:p w:rsidR="00D80A8F" w:rsidRDefault="00D80A8F" w:rsidP="00800693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Monitored dining room and guest flow maximize table usage and minimize customers wait times.</w:t>
      </w:r>
    </w:p>
    <w:p w:rsidR="00A65223" w:rsidRPr="00800693" w:rsidRDefault="00A65223" w:rsidP="00800693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Manage reservations by coordinating with wait staff.</w:t>
      </w:r>
    </w:p>
    <w:p w:rsidR="00F35CAC" w:rsidRPr="00800693" w:rsidRDefault="00D80A8F" w:rsidP="00800693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Train new hosts and hostesses on service policies</w:t>
      </w:r>
      <w:r w:rsidR="00A65223">
        <w:rPr>
          <w:rFonts w:ascii="Arial" w:hAnsi="Arial" w:cs="Arial"/>
        </w:rPr>
        <w:t>.</w:t>
      </w:r>
    </w:p>
    <w:p w:rsidR="00800693" w:rsidRPr="00800693" w:rsidRDefault="00800693" w:rsidP="00800693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Prepared communications, such as memos, emails, reports and other correspondence.</w:t>
      </w:r>
    </w:p>
    <w:p w:rsidR="00D80A8F" w:rsidRPr="00922270" w:rsidRDefault="00D80A8F" w:rsidP="00F35CAC">
      <w:pPr>
        <w:rPr>
          <w:rFonts w:ascii="Arial" w:hAnsi="Arial" w:cs="Arial"/>
        </w:rPr>
      </w:pPr>
    </w:p>
    <w:p w:rsidR="00195796" w:rsidRPr="00922270" w:rsidRDefault="00195796" w:rsidP="00195796">
      <w:pPr>
        <w:rPr>
          <w:rFonts w:ascii="Arial" w:hAnsi="Arial" w:cs="Arial"/>
        </w:rPr>
      </w:pPr>
      <w:r w:rsidRPr="00922270">
        <w:rPr>
          <w:rFonts w:ascii="Arial" w:hAnsi="Arial" w:cs="Arial"/>
        </w:rPr>
        <w:t>JAN 2013 – JAN 2014</w:t>
      </w:r>
    </w:p>
    <w:p w:rsidR="00195796" w:rsidRPr="00922270" w:rsidRDefault="00195796" w:rsidP="00195796">
      <w:pPr>
        <w:rPr>
          <w:rFonts w:ascii="Arial" w:hAnsi="Arial" w:cs="Arial"/>
          <w:b/>
        </w:rPr>
      </w:pPr>
      <w:r w:rsidRPr="00922270">
        <w:rPr>
          <w:rFonts w:ascii="Arial" w:hAnsi="Arial" w:cs="Arial"/>
          <w:b/>
        </w:rPr>
        <w:t>CUSTOMER SERVICE REPRESENTATIVE, GEEKS ON SITE</w:t>
      </w:r>
    </w:p>
    <w:p w:rsidR="00195796" w:rsidRPr="00800693" w:rsidRDefault="00195796" w:rsidP="00800693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800693">
        <w:rPr>
          <w:rFonts w:ascii="Arial" w:hAnsi="Arial" w:cs="Arial"/>
        </w:rPr>
        <w:t>Answer customer telephone ca</w:t>
      </w:r>
      <w:r w:rsidR="00800693" w:rsidRPr="00800693">
        <w:rPr>
          <w:rFonts w:ascii="Arial" w:hAnsi="Arial" w:cs="Arial"/>
        </w:rPr>
        <w:t>lls regarding existing accounts a</w:t>
      </w:r>
      <w:r w:rsidR="00800693">
        <w:rPr>
          <w:rFonts w:ascii="Arial" w:hAnsi="Arial" w:cs="Arial"/>
        </w:rPr>
        <w:t>nd resolving customer complaints.</w:t>
      </w:r>
    </w:p>
    <w:p w:rsidR="00800693" w:rsidRPr="00800693" w:rsidRDefault="00800693" w:rsidP="00800693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800693">
        <w:rPr>
          <w:rFonts w:ascii="Arial" w:hAnsi="Arial" w:cs="Arial"/>
        </w:rPr>
        <w:t>Processing orders, forms, applications and requests promptly</w:t>
      </w:r>
      <w:r>
        <w:rPr>
          <w:rFonts w:ascii="Arial" w:hAnsi="Arial" w:cs="Arial"/>
        </w:rPr>
        <w:t>.</w:t>
      </w:r>
    </w:p>
    <w:p w:rsidR="00195796" w:rsidRPr="00800693" w:rsidRDefault="00195796" w:rsidP="00800693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800693">
        <w:rPr>
          <w:rFonts w:ascii="Arial" w:hAnsi="Arial" w:cs="Arial"/>
        </w:rPr>
        <w:t>Make requested policy and account changes.</w:t>
      </w:r>
    </w:p>
    <w:p w:rsidR="00800693" w:rsidRPr="00800693" w:rsidRDefault="00800693" w:rsidP="00800693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800693">
        <w:rPr>
          <w:rFonts w:ascii="Arial" w:hAnsi="Arial" w:cs="Arial"/>
        </w:rPr>
        <w:t>Managed a team of junior customer service representatives</w:t>
      </w:r>
    </w:p>
    <w:p w:rsidR="00195796" w:rsidRPr="00800693" w:rsidRDefault="00195796" w:rsidP="00800693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800693">
        <w:rPr>
          <w:rFonts w:ascii="Arial" w:hAnsi="Arial" w:cs="Arial"/>
        </w:rPr>
        <w:t>Respond to questions and concerns about service.</w:t>
      </w:r>
    </w:p>
    <w:p w:rsidR="00195796" w:rsidRPr="00800693" w:rsidRDefault="00195796" w:rsidP="00800693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800693">
        <w:rPr>
          <w:rFonts w:ascii="Arial" w:hAnsi="Arial" w:cs="Arial"/>
        </w:rPr>
        <w:t>Answered customer service desk phone calls and routed calls appropriately.</w:t>
      </w:r>
    </w:p>
    <w:p w:rsidR="00195796" w:rsidRPr="00800693" w:rsidRDefault="00195796" w:rsidP="00800693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800693">
        <w:rPr>
          <w:rFonts w:ascii="Arial" w:hAnsi="Arial" w:cs="Arial"/>
        </w:rPr>
        <w:t>Respond to service inquiries and coordinate resol</w:t>
      </w:r>
      <w:r w:rsidR="00800693" w:rsidRPr="00800693">
        <w:rPr>
          <w:rFonts w:ascii="Arial" w:hAnsi="Arial" w:cs="Arial"/>
        </w:rPr>
        <w:t>utions with management and floor associated</w:t>
      </w:r>
    </w:p>
    <w:p w:rsidR="00800693" w:rsidRPr="00922270" w:rsidRDefault="00800693" w:rsidP="00800693">
      <w:pPr>
        <w:jc w:val="both"/>
        <w:rPr>
          <w:rFonts w:ascii="Arial" w:hAnsi="Arial" w:cs="Arial"/>
        </w:rPr>
      </w:pPr>
    </w:p>
    <w:p w:rsidR="0027797D" w:rsidRPr="00922270" w:rsidRDefault="007F3C20" w:rsidP="0027797D">
      <w:pPr>
        <w:pStyle w:val="Heading1"/>
        <w:rPr>
          <w:rFonts w:ascii="Arial" w:hAnsi="Arial" w:cs="Arial"/>
        </w:rPr>
      </w:pPr>
      <w:r w:rsidRPr="00922270">
        <w:rPr>
          <w:rFonts w:ascii="Arial" w:hAnsi="Arial" w:cs="Arial"/>
        </w:rPr>
        <w:t>HIGHLIGHTS</w:t>
      </w:r>
    </w:p>
    <w:p w:rsidR="00791DBF" w:rsidRDefault="00791DBF" w:rsidP="007F3C20">
      <w:pPr>
        <w:pStyle w:val="Heading1"/>
        <w:rPr>
          <w:rFonts w:ascii="Arial" w:hAnsi="Arial" w:cs="Arial"/>
          <w:b w:val="0"/>
          <w:sz w:val="22"/>
        </w:rPr>
      </w:pPr>
    </w:p>
    <w:p w:rsidR="007F3C20" w:rsidRPr="00791DBF" w:rsidRDefault="007F3C20" w:rsidP="007F3C20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Bilingual</w:t>
      </w:r>
    </w:p>
    <w:p w:rsidR="007F3C20" w:rsidRPr="00791DBF" w:rsidRDefault="007F3C20" w:rsidP="007F3C20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Hard-worker</w:t>
      </w:r>
    </w:p>
    <w:p w:rsidR="007F3C20" w:rsidRPr="00791DBF" w:rsidRDefault="007F3C20" w:rsidP="007F3C20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Invoicing and payments</w:t>
      </w:r>
    </w:p>
    <w:p w:rsidR="007F3C20" w:rsidRPr="00791DBF" w:rsidRDefault="007F3C20" w:rsidP="007F3C20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Organized</w:t>
      </w:r>
    </w:p>
    <w:p w:rsidR="007F3C20" w:rsidRPr="00791DBF" w:rsidRDefault="007F3C20" w:rsidP="007F3C20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Customer relations</w:t>
      </w:r>
    </w:p>
    <w:p w:rsidR="00096208" w:rsidRDefault="007F3C20" w:rsidP="00096208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Working under pressure</w:t>
      </w:r>
    </w:p>
    <w:p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• QuickBooks</w:t>
      </w:r>
    </w:p>
    <w:p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lastRenderedPageBreak/>
        <w:t>• MS office</w:t>
      </w:r>
      <w:r>
        <w:rPr>
          <w:rFonts w:ascii="Arial" w:hAnsi="Arial" w:cs="Arial"/>
          <w:b w:val="0"/>
          <w:sz w:val="22"/>
        </w:rPr>
        <w:t xml:space="preserve"> </w:t>
      </w:r>
    </w:p>
    <w:p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• Team leadership</w:t>
      </w:r>
    </w:p>
    <w:p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• Document control</w:t>
      </w:r>
    </w:p>
    <w:p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• Complex problem solving</w:t>
      </w:r>
    </w:p>
    <w:p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• Customer service</w:t>
      </w:r>
    </w:p>
    <w:p w:rsidR="007F3C20" w:rsidRPr="00907A36" w:rsidRDefault="007F3C20" w:rsidP="007F3C20">
      <w:pPr>
        <w:pStyle w:val="Heading1"/>
      </w:pPr>
    </w:p>
    <w:p w:rsidR="0027797D" w:rsidRPr="00922270" w:rsidRDefault="0027797D" w:rsidP="0027797D">
      <w:pPr>
        <w:rPr>
          <w:rFonts w:ascii="Arial" w:hAnsi="Arial" w:cs="Arial"/>
        </w:rPr>
      </w:pPr>
    </w:p>
    <w:p w:rsidR="00A96CAB" w:rsidRPr="00FF4DDD" w:rsidRDefault="00A96CAB" w:rsidP="006D038E">
      <w:pPr>
        <w:pStyle w:val="Heading1"/>
        <w:rPr>
          <w:rFonts w:ascii="Arial" w:hAnsi="Arial" w:cs="Arial"/>
          <w:b w:val="0"/>
          <w:sz w:val="22"/>
        </w:rPr>
      </w:pPr>
    </w:p>
    <w:sectPr w:rsidR="00A96CAB" w:rsidRPr="00FF4DDD" w:rsidSect="00435CE8">
      <w:headerReference w:type="default" r:id="rId7"/>
      <w:footerReference w:type="default" r:id="rId8"/>
      <w:headerReference w:type="first" r:id="rId9"/>
      <w:pgSz w:w="12240" w:h="15840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79C" w:rsidRDefault="005E379C">
      <w:pPr>
        <w:spacing w:after="0" w:line="240" w:lineRule="auto"/>
      </w:pPr>
      <w:r>
        <w:separator/>
      </w:r>
    </w:p>
  </w:endnote>
  <w:endnote w:type="continuationSeparator" w:id="0">
    <w:p w:rsidR="005E379C" w:rsidRDefault="005E379C">
      <w:pPr>
        <w:spacing w:after="0" w:line="240" w:lineRule="auto"/>
      </w:pPr>
      <w:r>
        <w:continuationSeparator/>
      </w:r>
    </w:p>
  </w:endnote>
  <w:endnote w:type="continuationNotice" w:id="1">
    <w:p w:rsidR="005E379C" w:rsidRDefault="005E379C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6CAB" w:rsidRDefault="00435CE8">
        <w:pPr>
          <w:pStyle w:val="Footer"/>
        </w:pPr>
        <w:r>
          <w:fldChar w:fldCharType="begin"/>
        </w:r>
        <w:r w:rsidR="00C84A50">
          <w:instrText xml:space="preserve"> PAGE   \* MERGEFORMAT </w:instrText>
        </w:r>
        <w:r>
          <w:fldChar w:fldCharType="separate"/>
        </w:r>
        <w:r w:rsidR="006E7D0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79C" w:rsidRDefault="005E379C">
      <w:pPr>
        <w:spacing w:after="0" w:line="240" w:lineRule="auto"/>
      </w:pPr>
      <w:r>
        <w:separator/>
      </w:r>
    </w:p>
  </w:footnote>
  <w:footnote w:type="continuationSeparator" w:id="0">
    <w:p w:rsidR="005E379C" w:rsidRDefault="005E379C">
      <w:pPr>
        <w:spacing w:after="0" w:line="240" w:lineRule="auto"/>
      </w:pPr>
      <w:r>
        <w:continuationSeparator/>
      </w:r>
    </w:p>
  </w:footnote>
  <w:footnote w:type="continuationNotice" w:id="1">
    <w:p w:rsidR="005E379C" w:rsidRDefault="005E379C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AB" w:rsidRDefault="00435CE8">
    <w:pPr>
      <w:pStyle w:val="Header"/>
    </w:pPr>
    <w:r>
      <w:rPr>
        <w:noProof/>
        <w:lang w:eastAsia="en-US"/>
      </w:rPr>
      <w:pict>
        <v:group id="Group 4" o:spid="_x0000_s4100" alt="Title: Background graphics" style="position:absolute;margin-left:0;margin-top:0;width:252pt;height:791.85pt;z-index:251661312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">
          <v:rect id="Rectangle 2" o:spid="_x0000_s4102" style="position:absolute;width:32004;height:192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" fillcolor="#4b3a2e [3215]" stroked="f" strokeweight="1pt"/>
          <v:rect id="Rectangle 3" o:spid="_x0000_s4101" style="position:absolute;top:99648;width:32004;height:91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" fillcolor="#4b3a2e [3215]" stroked="f" strokeweight="1pt"/>
          <w10:wrap anchorx="margin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AB" w:rsidRDefault="00435CE8">
    <w:pPr>
      <w:pStyle w:val="Header"/>
    </w:pPr>
    <w:r>
      <w:rPr>
        <w:noProof/>
        <w:lang w:eastAsia="en-US"/>
      </w:rPr>
      <w:pict>
        <v:group id="Group 5" o:spid="_x0000_s4097" alt="Title: Background graphics" style="position:absolute;margin-left:0;margin-top:0;width:252pt;height:791.85pt;z-index:251663360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">
          <v:rect id="Rectangle 6" o:spid="_x0000_s4099" style="position:absolute;width:32004;height:192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" fillcolor="#4b3a2e [3215]" stroked="f" strokeweight="1pt"/>
          <v:rect id="Rectangle 7" o:spid="_x0000_s4098" style="position:absolute;top:99648;width:32004;height:91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" fillcolor="#4b3a2e [3215]" stroked="f" strokeweight="1pt"/>
          <w10:wrap anchorx="margin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AB6387"/>
    <w:multiLevelType w:val="hybridMultilevel"/>
    <w:tmpl w:val="DA62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2F4208"/>
    <w:multiLevelType w:val="hybridMultilevel"/>
    <w:tmpl w:val="5BDEAFF8"/>
    <w:lvl w:ilvl="0" w:tplc="42E6F5E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0D73D0"/>
    <w:multiLevelType w:val="hybridMultilevel"/>
    <w:tmpl w:val="6124F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FA17EF"/>
    <w:multiLevelType w:val="hybridMultilevel"/>
    <w:tmpl w:val="5B229BD2"/>
    <w:lvl w:ilvl="0" w:tplc="E1A6305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C90D0D"/>
    <w:multiLevelType w:val="hybridMultilevel"/>
    <w:tmpl w:val="B3A0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CC7FAD"/>
    <w:multiLevelType w:val="hybridMultilevel"/>
    <w:tmpl w:val="B1663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A938E4"/>
    <w:multiLevelType w:val="hybridMultilevel"/>
    <w:tmpl w:val="0F1AC35E"/>
    <w:lvl w:ilvl="0" w:tplc="C836670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FA1E44"/>
    <w:multiLevelType w:val="hybridMultilevel"/>
    <w:tmpl w:val="111CD996"/>
    <w:lvl w:ilvl="0" w:tplc="5B46F86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CE5FF4"/>
    <w:multiLevelType w:val="hybridMultilevel"/>
    <w:tmpl w:val="86DAFFF8"/>
    <w:lvl w:ilvl="0" w:tplc="5AAE45B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B25010"/>
    <w:multiLevelType w:val="hybridMultilevel"/>
    <w:tmpl w:val="68B20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6D5295"/>
    <w:multiLevelType w:val="hybridMultilevel"/>
    <w:tmpl w:val="E53A9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182A73"/>
    <w:multiLevelType w:val="hybridMultilevel"/>
    <w:tmpl w:val="94644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BE37C8"/>
    <w:multiLevelType w:val="hybridMultilevel"/>
    <w:tmpl w:val="5FF4B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C81564"/>
    <w:multiLevelType w:val="hybridMultilevel"/>
    <w:tmpl w:val="8C58B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B357E3"/>
    <w:multiLevelType w:val="hybridMultilevel"/>
    <w:tmpl w:val="BBEA7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292B00"/>
    <w:multiLevelType w:val="hybridMultilevel"/>
    <w:tmpl w:val="A8CC2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E41A29"/>
    <w:multiLevelType w:val="hybridMultilevel"/>
    <w:tmpl w:val="93E0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24"/>
  </w:num>
  <w:num w:numId="14">
    <w:abstractNumId w:val="19"/>
  </w:num>
  <w:num w:numId="15">
    <w:abstractNumId w:val="23"/>
  </w:num>
  <w:num w:numId="16">
    <w:abstractNumId w:val="26"/>
  </w:num>
  <w:num w:numId="17">
    <w:abstractNumId w:val="25"/>
  </w:num>
  <w:num w:numId="18">
    <w:abstractNumId w:val="20"/>
  </w:num>
  <w:num w:numId="19">
    <w:abstractNumId w:val="17"/>
  </w:num>
  <w:num w:numId="20">
    <w:abstractNumId w:val="22"/>
  </w:num>
  <w:num w:numId="21">
    <w:abstractNumId w:val="16"/>
  </w:num>
  <w:num w:numId="22">
    <w:abstractNumId w:val="15"/>
  </w:num>
  <w:num w:numId="23">
    <w:abstractNumId w:val="13"/>
  </w:num>
  <w:num w:numId="24">
    <w:abstractNumId w:val="14"/>
  </w:num>
  <w:num w:numId="25">
    <w:abstractNumId w:val="11"/>
  </w:num>
  <w:num w:numId="26">
    <w:abstractNumId w:val="21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974FE6"/>
    <w:rsid w:val="00017AC1"/>
    <w:rsid w:val="000838C6"/>
    <w:rsid w:val="00096208"/>
    <w:rsid w:val="000970D8"/>
    <w:rsid w:val="000E383F"/>
    <w:rsid w:val="000F07A0"/>
    <w:rsid w:val="00161769"/>
    <w:rsid w:val="00195796"/>
    <w:rsid w:val="001C1BD6"/>
    <w:rsid w:val="001F65A1"/>
    <w:rsid w:val="0023063A"/>
    <w:rsid w:val="0027797D"/>
    <w:rsid w:val="00292AA4"/>
    <w:rsid w:val="002C0713"/>
    <w:rsid w:val="002C248D"/>
    <w:rsid w:val="002D6D0D"/>
    <w:rsid w:val="003032E4"/>
    <w:rsid w:val="003044EC"/>
    <w:rsid w:val="00311E2D"/>
    <w:rsid w:val="003203C1"/>
    <w:rsid w:val="00323ABF"/>
    <w:rsid w:val="003245EF"/>
    <w:rsid w:val="0036657D"/>
    <w:rsid w:val="003C1145"/>
    <w:rsid w:val="00425448"/>
    <w:rsid w:val="00426834"/>
    <w:rsid w:val="00435CE8"/>
    <w:rsid w:val="004920CA"/>
    <w:rsid w:val="004A58F4"/>
    <w:rsid w:val="004F27AF"/>
    <w:rsid w:val="005E379C"/>
    <w:rsid w:val="005E6848"/>
    <w:rsid w:val="00612B50"/>
    <w:rsid w:val="00693BBA"/>
    <w:rsid w:val="006D038E"/>
    <w:rsid w:val="006E7D00"/>
    <w:rsid w:val="006F7B42"/>
    <w:rsid w:val="00710DDE"/>
    <w:rsid w:val="00760557"/>
    <w:rsid w:val="00771A9E"/>
    <w:rsid w:val="00791DBF"/>
    <w:rsid w:val="007E6F5C"/>
    <w:rsid w:val="007F3C20"/>
    <w:rsid w:val="00800693"/>
    <w:rsid w:val="0082765A"/>
    <w:rsid w:val="0089201F"/>
    <w:rsid w:val="008A20D9"/>
    <w:rsid w:val="008A38F9"/>
    <w:rsid w:val="008B1E8E"/>
    <w:rsid w:val="008E6CF2"/>
    <w:rsid w:val="008F2C3B"/>
    <w:rsid w:val="008F738D"/>
    <w:rsid w:val="00907A36"/>
    <w:rsid w:val="00920AE5"/>
    <w:rsid w:val="00922270"/>
    <w:rsid w:val="00937CB9"/>
    <w:rsid w:val="00955E25"/>
    <w:rsid w:val="00974FE6"/>
    <w:rsid w:val="009C066D"/>
    <w:rsid w:val="009C629E"/>
    <w:rsid w:val="009D7FFA"/>
    <w:rsid w:val="009F2748"/>
    <w:rsid w:val="009F389B"/>
    <w:rsid w:val="009F6C52"/>
    <w:rsid w:val="009F757E"/>
    <w:rsid w:val="00A65223"/>
    <w:rsid w:val="00A71CFA"/>
    <w:rsid w:val="00A939D8"/>
    <w:rsid w:val="00A96CAB"/>
    <w:rsid w:val="00AC09A3"/>
    <w:rsid w:val="00AE6C75"/>
    <w:rsid w:val="00B07509"/>
    <w:rsid w:val="00BC511A"/>
    <w:rsid w:val="00C326FB"/>
    <w:rsid w:val="00C32CA2"/>
    <w:rsid w:val="00C6154A"/>
    <w:rsid w:val="00C7740D"/>
    <w:rsid w:val="00C84A50"/>
    <w:rsid w:val="00C95EA3"/>
    <w:rsid w:val="00CC243B"/>
    <w:rsid w:val="00D210BC"/>
    <w:rsid w:val="00D50150"/>
    <w:rsid w:val="00D80A8F"/>
    <w:rsid w:val="00D95503"/>
    <w:rsid w:val="00DB4764"/>
    <w:rsid w:val="00DB7602"/>
    <w:rsid w:val="00E1457F"/>
    <w:rsid w:val="00E2214E"/>
    <w:rsid w:val="00E43AA5"/>
    <w:rsid w:val="00EA550B"/>
    <w:rsid w:val="00EC67A6"/>
    <w:rsid w:val="00EF6C21"/>
    <w:rsid w:val="00F35CAC"/>
    <w:rsid w:val="00FC4447"/>
    <w:rsid w:val="00FC4E5F"/>
    <w:rsid w:val="00FF4DDD"/>
    <w:rsid w:val="4F299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uiPriority="10"/>
    <w:lsdException w:name="Default Paragraph Font" w:uiPriority="1"/>
    <w:lsdException w:name="Subtitle" w:uiPriority="1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CE8"/>
  </w:style>
  <w:style w:type="paragraph" w:styleId="Heading1">
    <w:name w:val="heading 1"/>
    <w:basedOn w:val="Normal"/>
    <w:next w:val="Normal"/>
    <w:link w:val="Heading1Char"/>
    <w:uiPriority w:val="9"/>
    <w:qFormat/>
    <w:rsid w:val="00435CE8"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CE8"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CE8"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semiHidden/>
    <w:unhideWhenUsed/>
    <w:rsid w:val="00435CE8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35CE8"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435CE8"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435CE8"/>
    <w:rPr>
      <w:rFonts w:asciiTheme="majorHAnsi" w:hAnsiTheme="majorHAnsi"/>
      <w:b/>
      <w:spacing w:val="21"/>
      <w:sz w:val="26"/>
    </w:rPr>
  </w:style>
  <w:style w:type="paragraph" w:styleId="Header">
    <w:name w:val="header"/>
    <w:basedOn w:val="Normal"/>
    <w:link w:val="HeaderChar"/>
    <w:uiPriority w:val="99"/>
    <w:unhideWhenUsed/>
    <w:qFormat/>
    <w:rsid w:val="00435CE8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CE8"/>
  </w:style>
  <w:style w:type="paragraph" w:styleId="Footer">
    <w:name w:val="footer"/>
    <w:basedOn w:val="Normal"/>
    <w:link w:val="FooterChar"/>
    <w:uiPriority w:val="99"/>
    <w:unhideWhenUsed/>
    <w:qFormat/>
    <w:rsid w:val="00435CE8"/>
    <w:pPr>
      <w:spacing w:after="0" w:line="240" w:lineRule="auto"/>
    </w:pPr>
    <w:rPr>
      <w:b/>
      <w:spacing w:val="21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435CE8"/>
    <w:rPr>
      <w:b/>
      <w:spacing w:val="21"/>
      <w:sz w:val="26"/>
    </w:rPr>
  </w:style>
  <w:style w:type="character" w:styleId="PlaceholderText">
    <w:name w:val="Placeholder Text"/>
    <w:basedOn w:val="DefaultParagraphFont"/>
    <w:uiPriority w:val="99"/>
    <w:semiHidden/>
    <w:rsid w:val="00435CE8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435CE8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CE8"/>
    <w:rPr>
      <w:rFonts w:asciiTheme="majorHAnsi" w:eastAsiaTheme="majorEastAsia" w:hAnsiTheme="majorHAnsi" w:cstheme="majorBidi"/>
      <w:b/>
      <w:spacing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CE8"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CE8"/>
    <w:rPr>
      <w:rFonts w:asciiTheme="majorHAnsi" w:eastAsiaTheme="majorEastAsia" w:hAnsiTheme="majorHAnsi" w:cstheme="majorBidi"/>
      <w:iCs/>
      <w:spacing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CE8"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CE8"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435CE8"/>
    <w:rPr>
      <w:b/>
      <w:iCs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35CE8"/>
    <w:rPr>
      <w:rFonts w:eastAsiaTheme="minorEastAsia"/>
      <w:i/>
      <w:spacing w:val="21"/>
      <w:sz w:val="36"/>
    </w:rPr>
  </w:style>
  <w:style w:type="character" w:styleId="Strong">
    <w:name w:val="Strong"/>
    <w:basedOn w:val="DefaultParagraphFont"/>
    <w:uiPriority w:val="22"/>
    <w:semiHidden/>
    <w:unhideWhenUsed/>
    <w:qFormat/>
    <w:rsid w:val="00435CE8"/>
    <w:rPr>
      <w:b/>
      <w:bCs/>
      <w:caps/>
      <w:smallCaps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435CE8"/>
    <w:pPr>
      <w:spacing w:before="240" w:after="240"/>
      <w:contextualSpacing/>
    </w:pPr>
    <w:rPr>
      <w:i/>
      <w:iCs/>
      <w:sz w:val="32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35CE8"/>
    <w:rPr>
      <w:i/>
      <w:iCs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35CE8"/>
    <w:pPr>
      <w:spacing w:before="240" w:after="240"/>
      <w:contextualSpacing/>
    </w:pPr>
    <w:rPr>
      <w:b/>
      <w:i/>
      <w:iCs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35CE8"/>
    <w:rPr>
      <w:b/>
      <w:i/>
      <w:iCs/>
      <w:sz w:val="32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35CE8"/>
    <w:rPr>
      <w:caps/>
      <w:smallCaps w:val="0"/>
      <w:color w:val="4B3A2E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35CE8"/>
    <w:rPr>
      <w:b/>
      <w:bCs/>
      <w:i/>
      <w:caps/>
      <w:smallCaps w:val="0"/>
      <w:color w:val="4B3A2E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35CE8"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5CE8"/>
    <w:pPr>
      <w:spacing w:after="200" w:line="240" w:lineRule="auto"/>
    </w:pPr>
    <w:rPr>
      <w:i/>
      <w:iCs/>
      <w:sz w:val="18"/>
      <w:szCs w:val="18"/>
    </w:rPr>
  </w:style>
  <w:style w:type="paragraph" w:customStyle="1" w:styleId="ContactInfo">
    <w:name w:val="Contact Info"/>
    <w:basedOn w:val="Normal"/>
    <w:uiPriority w:val="2"/>
    <w:qFormat/>
    <w:rsid w:val="00435CE8"/>
    <w:pPr>
      <w:spacing w:after="920"/>
      <w:contextualSpacing/>
    </w:pPr>
  </w:style>
  <w:style w:type="character" w:styleId="SubtleEmphasis">
    <w:name w:val="Subtle Emphasis"/>
    <w:basedOn w:val="DefaultParagraphFont"/>
    <w:uiPriority w:val="19"/>
    <w:semiHidden/>
    <w:unhideWhenUsed/>
    <w:qFormat/>
    <w:rsid w:val="00435CE8"/>
    <w:rPr>
      <w:i/>
      <w:iCs/>
      <w:color w:val="4B3A2E" w:themeColor="text2"/>
    </w:rPr>
  </w:style>
  <w:style w:type="character" w:styleId="IntenseEmphasis">
    <w:name w:val="Intense Emphasis"/>
    <w:basedOn w:val="DefaultParagraphFont"/>
    <w:uiPriority w:val="21"/>
    <w:semiHidden/>
    <w:unhideWhenUsed/>
    <w:rsid w:val="00435CE8"/>
    <w:rPr>
      <w:b/>
      <w:i/>
      <w:iCs/>
      <w:color w:val="4B3A2E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5CE8"/>
    <w:pPr>
      <w:outlineLvl w:val="9"/>
    </w:pPr>
  </w:style>
  <w:style w:type="paragraph" w:styleId="ListParagraph">
    <w:name w:val="List Paragraph"/>
    <w:basedOn w:val="Normal"/>
    <w:uiPriority w:val="34"/>
    <w:unhideWhenUsed/>
    <w:qFormat/>
    <w:rsid w:val="00435CE8"/>
    <w:pPr>
      <w:ind w:left="216" w:hanging="216"/>
      <w:contextualSpacing/>
    </w:pPr>
  </w:style>
  <w:style w:type="paragraph" w:customStyle="1" w:styleId="Name">
    <w:name w:val="Name"/>
    <w:basedOn w:val="Normal"/>
    <w:link w:val="NameChar"/>
    <w:uiPriority w:val="1"/>
    <w:qFormat/>
    <w:rsid w:val="00435CE8"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ameChar">
    <w:name w:val="Name Char"/>
    <w:basedOn w:val="DefaultParagraphFont"/>
    <w:link w:val="Name"/>
    <w:uiPriority w:val="1"/>
    <w:rsid w:val="00435CE8"/>
    <w:rPr>
      <w:b/>
      <w:caps/>
      <w:spacing w:val="21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35CE8"/>
    <w:rPr>
      <w:rFonts w:asciiTheme="majorHAnsi" w:eastAsiaTheme="majorEastAsia" w:hAnsiTheme="majorHAnsi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CE8"/>
    <w:rPr>
      <w:rFonts w:asciiTheme="majorHAnsi" w:eastAsiaTheme="majorEastAsia" w:hAnsiTheme="majorHAnsi" w:cstheme="majorBidi"/>
      <w:b/>
      <w:iCs/>
      <w:caps/>
      <w:spacing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D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%20kiio\Documents\%7b56EA9653-6142-9441-9552-AD1F98D2495E%7dtf163921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59EED7BEDD26B4BB9E86530DDFC8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C1E1-C70B-5A4B-8EFB-21E5F0BC9E49}"/>
      </w:docPartPr>
      <w:docPartBody>
        <w:p w:rsidR="00F32378" w:rsidRDefault="007801DD">
          <w:pPr>
            <w:pStyle w:val="559EED7BEDD26B4BB9E86530DDFC8230"/>
          </w:pPr>
          <w:r>
            <w:t>Skills Summary</w:t>
          </w:r>
        </w:p>
      </w:docPartBody>
    </w:docPart>
    <w:docPart>
      <w:docPartPr>
        <w:name w:val="1F89C30D22B671439E5343B3B4836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F80CB-69BD-4D4D-8FF0-E1FC8A1247D4}"/>
      </w:docPartPr>
      <w:docPartBody>
        <w:p w:rsidR="00F32378" w:rsidRDefault="007801DD">
          <w:pPr>
            <w:pStyle w:val="1F89C30D22B671439E5343B3B48366EE"/>
          </w:pPr>
          <w:r>
            <w:t>Education</w:t>
          </w:r>
        </w:p>
      </w:docPartBody>
    </w:docPart>
    <w:docPart>
      <w:docPartPr>
        <w:name w:val="444F394AA33616488AA2E0214BAF7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C6A6F-4C26-2F46-9170-DE38500D837E}"/>
      </w:docPartPr>
      <w:docPartBody>
        <w:p w:rsidR="00F32378" w:rsidRDefault="007801DD">
          <w:pPr>
            <w:pStyle w:val="444F394AA33616488AA2E0214BAF7DA2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32378"/>
    <w:rsid w:val="00185BF3"/>
    <w:rsid w:val="003B224E"/>
    <w:rsid w:val="00685CE7"/>
    <w:rsid w:val="007801DD"/>
    <w:rsid w:val="00DA0C76"/>
    <w:rsid w:val="00E2076D"/>
    <w:rsid w:val="00F32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9EED7BEDD26B4BB9E86530DDFC8230">
    <w:name w:val="559EED7BEDD26B4BB9E86530DDFC8230"/>
    <w:rsid w:val="00185BF3"/>
  </w:style>
  <w:style w:type="paragraph" w:customStyle="1" w:styleId="1F89C30D22B671439E5343B3B48366EE">
    <w:name w:val="1F89C30D22B671439E5343B3B48366EE"/>
    <w:rsid w:val="00185BF3"/>
  </w:style>
  <w:style w:type="paragraph" w:customStyle="1" w:styleId="444F394AA33616488AA2E0214BAF7DA2">
    <w:name w:val="444F394AA33616488AA2E0214BAF7DA2"/>
    <w:rsid w:val="00185BF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{56EA9653-6142-9441-9552-AD1F98D2495E}tf16392120</Template>
  <TotalTime>0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Gonzales</dc:creator>
  <cp:lastModifiedBy>Kevin</cp:lastModifiedBy>
  <cp:revision>2</cp:revision>
  <dcterms:created xsi:type="dcterms:W3CDTF">2020-09-21T04:08:00Z</dcterms:created>
  <dcterms:modified xsi:type="dcterms:W3CDTF">2020-09-21T04:08:00Z</dcterms:modified>
</cp:coreProperties>
</file>